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21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2"/>
        <w:gridCol w:w="631"/>
        <w:gridCol w:w="2628"/>
        <w:gridCol w:w="403"/>
        <w:gridCol w:w="6437"/>
      </w:tblGrid>
      <w:tr w:rsidR="003D1B71" w:rsidRPr="00CA16E3" w14:paraId="1A0E98A9" w14:textId="77777777" w:rsidTr="001E156F">
        <w:trPr>
          <w:trHeight w:val="609"/>
        </w:trPr>
        <w:tc>
          <w:tcPr>
            <w:tcW w:w="3981" w:type="dxa"/>
            <w:gridSpan w:val="3"/>
            <w:vMerge w:val="restart"/>
            <w:tcBorders>
              <w:bottom w:val="nil"/>
            </w:tcBorders>
          </w:tcPr>
          <w:p w14:paraId="79B4F1AE" w14:textId="5C66BFC0" w:rsidR="003D1B71" w:rsidRPr="00D118B9" w:rsidRDefault="00D118B9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  <w:b/>
                <w:bCs/>
              </w:rPr>
            </w:pPr>
            <w:r w:rsidRPr="00D118B9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7E4486BB" wp14:editId="133A021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76200</wp:posOffset>
                  </wp:positionV>
                  <wp:extent cx="1924050" cy="1924050"/>
                  <wp:effectExtent l="95250" t="76200" r="95250" b="971550"/>
                  <wp:wrapThrough wrapText="bothSides">
                    <wp:wrapPolygon edited="0">
                      <wp:start x="8341" y="-855"/>
                      <wp:lineTo x="2139" y="-428"/>
                      <wp:lineTo x="2139" y="2994"/>
                      <wp:lineTo x="-214" y="2994"/>
                      <wp:lineTo x="-214" y="6416"/>
                      <wp:lineTo x="-1069" y="6416"/>
                      <wp:lineTo x="-642" y="16681"/>
                      <wp:lineTo x="642" y="16681"/>
                      <wp:lineTo x="642" y="20103"/>
                      <wp:lineTo x="2352" y="20103"/>
                      <wp:lineTo x="2352" y="23525"/>
                      <wp:lineTo x="-642" y="23525"/>
                      <wp:lineTo x="-642" y="30368"/>
                      <wp:lineTo x="1069" y="30582"/>
                      <wp:lineTo x="7057" y="32293"/>
                      <wp:lineTo x="14543" y="32293"/>
                      <wp:lineTo x="14756" y="31865"/>
                      <wp:lineTo x="20317" y="30368"/>
                      <wp:lineTo x="20531" y="30368"/>
                      <wp:lineTo x="22028" y="27160"/>
                      <wp:lineTo x="22028" y="26947"/>
                      <wp:lineTo x="19248" y="23739"/>
                      <wp:lineTo x="19034" y="23525"/>
                      <wp:lineTo x="17537" y="20103"/>
                      <wp:lineTo x="20958" y="16681"/>
                      <wp:lineTo x="22242" y="13259"/>
                      <wp:lineTo x="22455" y="9838"/>
                      <wp:lineTo x="21600" y="6416"/>
                      <wp:lineTo x="19461" y="2994"/>
                      <wp:lineTo x="13259" y="-428"/>
                      <wp:lineTo x="13046" y="-855"/>
                      <wp:lineTo x="8341" y="-855"/>
                    </wp:wrapPolygon>
                  </wp:wrapThrough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rfil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" w:type="dxa"/>
            <w:vMerge w:val="restart"/>
            <w:tcBorders>
              <w:bottom w:val="nil"/>
            </w:tcBorders>
          </w:tcPr>
          <w:p w14:paraId="2DA8A150" w14:textId="23DA2F59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C830CC" w:themeColor="accent2"/>
              </w:rPr>
            </w:pPr>
          </w:p>
        </w:tc>
        <w:tc>
          <w:tcPr>
            <w:tcW w:w="6437" w:type="dxa"/>
          </w:tcPr>
          <w:p w14:paraId="394152B4" w14:textId="4BEF9B4A" w:rsidR="003D1B71" w:rsidRPr="00665F95" w:rsidRDefault="00210C3C" w:rsidP="008D7147">
            <w:pPr>
              <w:pStyle w:val="Ttulo"/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7986DD" wp14:editId="73CA3299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1136650</wp:posOffset>
                      </wp:positionV>
                      <wp:extent cx="3409950" cy="48577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1176"/>
                          <wp:lineTo x="21479" y="21176"/>
                          <wp:lineTo x="21479" y="0"/>
                          <wp:lineTo x="0" y="0"/>
                        </wp:wrapPolygon>
                      </wp:wrapThrough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99C610" w14:textId="6D14B85F" w:rsidR="005A00DD" w:rsidRPr="005A00DD" w:rsidRDefault="005A00DD" w:rsidP="005A00DD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676A73" w:themeColor="background2" w:themeShade="80"/>
                                      <w:sz w:val="24"/>
                                      <w:szCs w:val="24"/>
                                    </w:rPr>
                                  </w:pPr>
                                  <w:r w:rsidRPr="005A00DD">
                                    <w:rPr>
                                      <w:i/>
                                      <w:iCs/>
                                      <w:color w:val="676A73" w:themeColor="background2" w:themeShade="80"/>
                                      <w:sz w:val="24"/>
                                      <w:szCs w:val="24"/>
                                    </w:rPr>
                                    <w:t>“Me defino como responsable, persistente y con capacidad para reinventarme”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986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left:0;text-align:left;margin-left:40.55pt;margin-top:89.5pt;width:268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" fillcolor="white [3201]" stroked="f" strokeweight=".5pt">
                      <v:textbox>
                        <w:txbxContent>
                          <w:p w14:paraId="1099C610" w14:textId="6D14B85F" w:rsidR="005A00DD" w:rsidRPr="005A00DD" w:rsidRDefault="005A00DD" w:rsidP="005A00DD">
                            <w:pPr>
                              <w:jc w:val="center"/>
                              <w:rPr>
                                <w:i/>
                                <w:iCs/>
                                <w:color w:val="676A73" w:themeColor="background2" w:themeShade="80"/>
                                <w:sz w:val="24"/>
                                <w:szCs w:val="24"/>
                              </w:rPr>
                            </w:pPr>
                            <w:r w:rsidRPr="005A00DD">
                              <w:rPr>
                                <w:i/>
                                <w:iCs/>
                                <w:color w:val="676A73" w:themeColor="background2" w:themeShade="80"/>
                                <w:sz w:val="24"/>
                                <w:szCs w:val="24"/>
                              </w:rPr>
                              <w:t>“Me defino como responsable, persistente y con capacidad para reinventarme”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8D7147">
              <w:t xml:space="preserve">         </w:t>
            </w:r>
            <w:r w:rsidR="00D118B9">
              <w:t>Gabriela</w:t>
            </w:r>
            <w:r w:rsidR="003D1B71" w:rsidRPr="00665F95">
              <w:rPr>
                <w:lang w:bidi="es-ES"/>
              </w:rPr>
              <w:br/>
            </w:r>
            <w:r w:rsidR="008D7147">
              <w:t xml:space="preserve">         </w:t>
            </w:r>
            <w:r w:rsidR="00D118B9">
              <w:t>Agüero Gianella</w:t>
            </w:r>
          </w:p>
        </w:tc>
      </w:tr>
      <w:tr w:rsidR="003D1B71" w:rsidRPr="00CA16E3" w14:paraId="220FDFB4" w14:textId="77777777" w:rsidTr="001E156F">
        <w:trPr>
          <w:trHeight w:val="458"/>
        </w:trPr>
        <w:tc>
          <w:tcPr>
            <w:tcW w:w="3981" w:type="dxa"/>
            <w:gridSpan w:val="3"/>
            <w:vMerge/>
            <w:tcBorders>
              <w:bottom w:val="nil"/>
            </w:tcBorders>
          </w:tcPr>
          <w:p w14:paraId="3D0359FF" w14:textId="77777777" w:rsidR="003D1B71" w:rsidRPr="00D118B9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03" w:type="dxa"/>
            <w:vMerge/>
            <w:tcBorders>
              <w:bottom w:val="nil"/>
            </w:tcBorders>
          </w:tcPr>
          <w:p w14:paraId="44A053DE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437" w:type="dxa"/>
            <w:vMerge w:val="restart"/>
            <w:vAlign w:val="bottom"/>
          </w:tcPr>
          <w:p w14:paraId="55BE4962" w14:textId="5FF4C327" w:rsidR="003D1B71" w:rsidRPr="00F20161" w:rsidRDefault="00F22575" w:rsidP="00F20161">
            <w:pPr>
              <w:pStyle w:val="Ttulo2"/>
            </w:pPr>
            <w:r>
              <w:t>F</w:t>
            </w:r>
            <w:r w:rsidR="00A3502D">
              <w:t>ormación</w:t>
            </w:r>
          </w:p>
          <w:p w14:paraId="7A5DB7E8" w14:textId="77777777" w:rsidR="00F22575" w:rsidRDefault="00A3502D" w:rsidP="00F22575">
            <w:pPr>
              <w:pStyle w:val="Fechas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Bachiller en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Administración de Empresas </w:t>
            </w:r>
            <w:r w:rsidRP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de la Universidad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Inca Garcilaso de La Vega</w:t>
            </w:r>
            <w:r w:rsidR="00F22575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  <w:p w14:paraId="05B6B05F" w14:textId="77777777" w:rsidR="00F22575" w:rsidRDefault="00F22575" w:rsidP="00F22575">
            <w:pPr>
              <w:pStyle w:val="Fechas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E</w:t>
            </w:r>
            <w:r w:rsidR="00A3502D" w:rsidRP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specialización en </w:t>
            </w:r>
            <w:r w:rsid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Coaching Ontológico de la Universidad ESAN</w:t>
            </w:r>
            <w:r w:rsidR="00A3502D" w:rsidRP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</w:p>
          <w:p w14:paraId="16515720" w14:textId="45BE1513" w:rsidR="00A3502D" w:rsidRDefault="00A3502D" w:rsidP="00F22575">
            <w:pPr>
              <w:pStyle w:val="Fechas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Diplomado en Especialización de Seguros Generales en la Universidad del Pacífico </w:t>
            </w:r>
            <w:r w:rsidRP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– Lima, Perú. </w:t>
            </w:r>
          </w:p>
          <w:p w14:paraId="054910B5" w14:textId="09338E57" w:rsidR="00E27CDA" w:rsidRDefault="00E27CDA" w:rsidP="00F22575">
            <w:pPr>
              <w:pStyle w:val="Fechas"/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Asesoría de Imagen en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The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Style </w:t>
            </w:r>
            <w:proofErr w:type="spellStart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Institute</w:t>
            </w:r>
            <w:proofErr w:type="spellEnd"/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- Lima, Perú.</w:t>
            </w:r>
          </w:p>
          <w:p w14:paraId="09DCF8B6" w14:textId="2205AF5F" w:rsidR="00A3502D" w:rsidRDefault="00A3502D" w:rsidP="00A3502D">
            <w:pPr>
              <w:pStyle w:val="Fechas"/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53B1094F" w14:textId="596BF772" w:rsidR="00A3502D" w:rsidRDefault="00A3502D" w:rsidP="00D04F27">
            <w:pPr>
              <w:pStyle w:val="Fechas"/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A3502D">
              <w:rPr>
                <w:rFonts w:ascii="Corbel" w:hAnsi="Corbel" w:cs="Georgia"/>
                <w:bCs/>
                <w:color w:val="C830CC" w:themeColor="accent2"/>
                <w:sz w:val="24"/>
                <w:u w:val="single"/>
              </w:rPr>
              <w:t>Experiencia</w:t>
            </w:r>
          </w:p>
          <w:p w14:paraId="5E710B01" w14:textId="501E128F" w:rsidR="00EF00CF" w:rsidRDefault="002A5C12" w:rsidP="00F22575">
            <w:pPr>
              <w:pStyle w:val="Fechas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Más de </w:t>
            </w:r>
            <w:r w:rsid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20 años de e</w:t>
            </w:r>
            <w:r w:rsidR="00A3502D" w:rsidRPr="00A3502D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xperiencia</w:t>
            </w:r>
            <w:r w:rsid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en entrenamiento, administración y supervisión de </w:t>
            </w:r>
            <w:r w:rsidR="008301A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fuerza de ventas d</w:t>
            </w:r>
            <w:r w:rsid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irectas</w:t>
            </w:r>
            <w:r w:rsidR="00D66F5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  <w:r w:rsid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</w:p>
          <w:p w14:paraId="6AE4E0A1" w14:textId="15040895" w:rsidR="00D04F27" w:rsidRDefault="00EF00CF" w:rsidP="00F22575">
            <w:pPr>
              <w:pStyle w:val="Fechas"/>
              <w:numPr>
                <w:ilvl w:val="0"/>
                <w:numId w:val="17"/>
              </w:numPr>
              <w:spacing w:line="276" w:lineRule="auto"/>
              <w:jc w:val="both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Desarrollo, implementación y administración de</w:t>
            </w:r>
            <w:r w:rsid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r w:rsidR="00D04F27" w:rsidRP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capacitaci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ón</w:t>
            </w:r>
            <w:r w:rsidR="00D04F27" w:rsidRP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r w:rsidR="00366E5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(</w:t>
            </w:r>
            <w:r w:rsidR="00D04F27" w:rsidRP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metodología </w:t>
            </w:r>
            <w:r w:rsidR="00366E5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presencial y </w:t>
            </w:r>
            <w:r w:rsidR="00D04F27" w:rsidRP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digital</w:t>
            </w:r>
            <w:r w:rsidR="00366E5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)</w:t>
            </w:r>
            <w:r w:rsidR="00D04F27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  <w:p w14:paraId="67DB6584" w14:textId="77777777" w:rsidR="0088500B" w:rsidRDefault="009812D5" w:rsidP="005A00DD">
            <w:pPr>
              <w:pStyle w:val="Listaconvietas"/>
              <w:numPr>
                <w:ilvl w:val="0"/>
                <w:numId w:val="17"/>
              </w:numPr>
              <w:spacing w:line="276" w:lineRule="auto"/>
            </w:pPr>
            <w:r>
              <w:t xml:space="preserve">Asesoría de imagen </w:t>
            </w:r>
            <w:r w:rsidR="0088500B">
              <w:t xml:space="preserve">holística (transformación de imagen desde el interior) </w:t>
            </w:r>
          </w:p>
          <w:p w14:paraId="1F8D2146" w14:textId="125C32EA" w:rsidR="005A00DD" w:rsidRPr="0088500B" w:rsidRDefault="0088500B" w:rsidP="005A00DD">
            <w:pPr>
              <w:pStyle w:val="Listaconvietas"/>
              <w:numPr>
                <w:ilvl w:val="0"/>
                <w:numId w:val="17"/>
              </w:numPr>
              <w:spacing w:line="276" w:lineRule="auto"/>
              <w:rPr>
                <w:b/>
                <w:lang w:val="es-ES_tradnl"/>
              </w:rPr>
            </w:pPr>
            <w:r>
              <w:t xml:space="preserve">Consultora de Belleza </w:t>
            </w:r>
            <w:r w:rsidR="00F22575">
              <w:t xml:space="preserve">Independiente </w:t>
            </w:r>
            <w:r>
              <w:t>Mary Kay</w:t>
            </w:r>
          </w:p>
          <w:p w14:paraId="7619F85F" w14:textId="77777777" w:rsidR="0088500B" w:rsidRPr="0088500B" w:rsidRDefault="0088500B" w:rsidP="0088500B">
            <w:pPr>
              <w:pStyle w:val="Listaconvietas"/>
              <w:numPr>
                <w:ilvl w:val="0"/>
                <w:numId w:val="0"/>
              </w:numPr>
              <w:spacing w:line="276" w:lineRule="auto"/>
              <w:ind w:left="720"/>
              <w:rPr>
                <w:b/>
                <w:lang w:val="es-ES_tradnl"/>
              </w:rPr>
            </w:pPr>
          </w:p>
          <w:p w14:paraId="435CA203" w14:textId="4E3A3507" w:rsidR="005A00DD" w:rsidRPr="00B022BC" w:rsidRDefault="0088500B" w:rsidP="005A00DD">
            <w:pPr>
              <w:rPr>
                <w:rFonts w:ascii="Arial" w:hAnsi="Arial" w:cs="Arial"/>
                <w:b/>
                <w:szCs w:val="36"/>
              </w:rPr>
            </w:pPr>
            <w:r>
              <w:rPr>
                <w:rFonts w:ascii="Corbel" w:hAnsi="Corbel" w:cs="Georgia"/>
                <w:b/>
                <w:bCs/>
                <w:color w:val="C830CC" w:themeColor="accent2"/>
                <w:sz w:val="24"/>
                <w:szCs w:val="20"/>
                <w:u w:val="single"/>
              </w:rPr>
              <w:t>Habilidades</w:t>
            </w:r>
          </w:p>
          <w:p w14:paraId="53C03803" w14:textId="77777777" w:rsidR="005A00DD" w:rsidRPr="00B022BC" w:rsidRDefault="005A00DD" w:rsidP="005A00DD">
            <w:pPr>
              <w:ind w:left="318"/>
              <w:rPr>
                <w:rFonts w:ascii="Arial" w:hAnsi="Arial" w:cs="Arial"/>
                <w:b/>
              </w:rPr>
            </w:pPr>
          </w:p>
          <w:p w14:paraId="795958B3" w14:textId="435E46DF" w:rsidR="005A00DD" w:rsidRPr="00366E5E" w:rsidRDefault="00210C3C" w:rsidP="00210C3C">
            <w:pPr>
              <w:pStyle w:val="Prrafodelista"/>
              <w:numPr>
                <w:ilvl w:val="0"/>
                <w:numId w:val="18"/>
              </w:numPr>
              <w:spacing w:line="276" w:lineRule="auto"/>
              <w:rPr>
                <w:lang w:val="es-PE"/>
              </w:rPr>
            </w:pPr>
            <w:r w:rsidRPr="00366E5E">
              <w:rPr>
                <w:lang w:val="es-PE"/>
              </w:rPr>
              <w:t xml:space="preserve">Herramientas Digitales: aplicaciones de Microsoft, Google, </w:t>
            </w:r>
            <w:proofErr w:type="spellStart"/>
            <w:r w:rsidRPr="00366E5E">
              <w:rPr>
                <w:lang w:val="es-PE"/>
              </w:rPr>
              <w:t>Canva</w:t>
            </w:r>
            <w:proofErr w:type="spellEnd"/>
            <w:r w:rsidRPr="00366E5E">
              <w:rPr>
                <w:lang w:val="es-PE"/>
              </w:rPr>
              <w:t>, Zoom, entre otras.</w:t>
            </w:r>
          </w:p>
          <w:p w14:paraId="43BF94FA" w14:textId="6AE2DEE2" w:rsidR="00210C3C" w:rsidRPr="001E156F" w:rsidRDefault="00366E5E" w:rsidP="00210C3C">
            <w:pPr>
              <w:pStyle w:val="Prrafodelista"/>
              <w:numPr>
                <w:ilvl w:val="0"/>
                <w:numId w:val="18"/>
              </w:numPr>
              <w:spacing w:line="276" w:lineRule="auto"/>
              <w:rPr>
                <w:lang w:val="es-PE"/>
              </w:rPr>
            </w:pPr>
            <w:r w:rsidRPr="001E156F">
              <w:rPr>
                <w:lang w:val="es-PE"/>
              </w:rPr>
              <w:t>Oratoria social y académica.</w:t>
            </w:r>
          </w:p>
          <w:p w14:paraId="1C8D78B1" w14:textId="43A0BBBA" w:rsidR="00366E5E" w:rsidRDefault="001E156F" w:rsidP="00210C3C">
            <w:pPr>
              <w:pStyle w:val="Prrafodelista"/>
              <w:numPr>
                <w:ilvl w:val="0"/>
                <w:numId w:val="18"/>
              </w:numPr>
              <w:spacing w:line="276" w:lineRule="auto"/>
              <w:rPr>
                <w:lang w:val="es-PE"/>
              </w:rPr>
            </w:pPr>
            <w:r w:rsidRPr="001E156F">
              <w:rPr>
                <w:lang w:val="es-PE"/>
              </w:rPr>
              <w:t xml:space="preserve">Preparación de material para capacitación: (estructura, contenido, gráfica, </w:t>
            </w:r>
            <w:proofErr w:type="spellStart"/>
            <w:r w:rsidRPr="001E156F">
              <w:rPr>
                <w:lang w:val="es-PE"/>
              </w:rPr>
              <w:t>etc</w:t>
            </w:r>
            <w:proofErr w:type="spellEnd"/>
            <w:r w:rsidRPr="001E156F">
              <w:rPr>
                <w:lang w:val="es-PE"/>
              </w:rPr>
              <w:t>)</w:t>
            </w:r>
          </w:p>
          <w:p w14:paraId="084E98E7" w14:textId="178485EE" w:rsidR="001E156F" w:rsidRPr="001E156F" w:rsidRDefault="001E156F" w:rsidP="00210C3C">
            <w:pPr>
              <w:pStyle w:val="Prrafodelista"/>
              <w:numPr>
                <w:ilvl w:val="0"/>
                <w:numId w:val="18"/>
              </w:numPr>
              <w:spacing w:line="276" w:lineRule="auto"/>
              <w:rPr>
                <w:lang w:val="es-PE"/>
              </w:rPr>
            </w:pPr>
            <w:r>
              <w:rPr>
                <w:lang w:val="es-PE"/>
              </w:rPr>
              <w:t>Organización de agenda y coordinación de eventos.</w:t>
            </w:r>
          </w:p>
          <w:p w14:paraId="2EA8F01A" w14:textId="61BCB784" w:rsidR="00EF00CF" w:rsidRPr="00665F95" w:rsidRDefault="00EF00CF" w:rsidP="00F84FA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D1B71" w:rsidRPr="00CA16E3" w14:paraId="2158A6AB" w14:textId="77777777" w:rsidTr="001E156F">
        <w:trPr>
          <w:trHeight w:val="156"/>
        </w:trPr>
        <w:tc>
          <w:tcPr>
            <w:tcW w:w="722" w:type="dxa"/>
          </w:tcPr>
          <w:p w14:paraId="6DDD963F" w14:textId="77777777" w:rsidR="003D1B71" w:rsidRPr="00D118B9" w:rsidRDefault="003D1B71" w:rsidP="00210C3C">
            <w:pPr>
              <w:pStyle w:val="Informacin"/>
              <w:ind w:left="1440"/>
              <w:jc w:val="center"/>
              <w:rPr>
                <w:b/>
                <w:bCs/>
                <w:noProof/>
                <w:lang w:val="es-ES_tradnl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8D9D576" w14:textId="59687033" w:rsidR="003D1B71" w:rsidRPr="00D118B9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D118B9">
              <w:rPr>
                <w:b/>
                <w:bCs/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1843636" wp14:editId="103394C1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CAA0C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32d91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vAlign w:val="center"/>
          </w:tcPr>
          <w:p w14:paraId="07DF0356" w14:textId="2549A14D" w:rsidR="003D1B71" w:rsidRPr="00F84FAB" w:rsidRDefault="008D7147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r w:rsidRPr="00F84FAB">
              <w:rPr>
                <w:b/>
                <w:bCs/>
                <w:color w:val="676A73" w:themeColor="background2" w:themeShade="80"/>
                <w:lang w:val="es-ES_tradnl"/>
              </w:rPr>
              <w:t xml:space="preserve">Av. Monterrico Sur 120, Dpto. 204 </w:t>
            </w:r>
          </w:p>
          <w:p w14:paraId="44B07EB3" w14:textId="04503F28" w:rsidR="003D1B71" w:rsidRDefault="008D7147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r w:rsidRPr="00F84FAB">
              <w:rPr>
                <w:b/>
                <w:bCs/>
                <w:color w:val="676A73" w:themeColor="background2" w:themeShade="80"/>
                <w:lang w:val="es-ES_tradnl"/>
              </w:rPr>
              <w:t>Surco, 15039</w:t>
            </w:r>
            <w:r w:rsidR="00075219">
              <w:rPr>
                <w:b/>
                <w:bCs/>
                <w:color w:val="676A73" w:themeColor="background2" w:themeShade="80"/>
                <w:lang w:val="es-ES_tradnl"/>
              </w:rPr>
              <w:t xml:space="preserve"> - Perú</w:t>
            </w:r>
          </w:p>
          <w:p w14:paraId="5BE786F4" w14:textId="77777777" w:rsidR="00075219" w:rsidRDefault="00075219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</w:p>
          <w:p w14:paraId="6675EAF6" w14:textId="2AFCE9C4" w:rsidR="00075219" w:rsidRDefault="00075219" w:rsidP="001E156F">
            <w:pPr>
              <w:pStyle w:val="Informacin"/>
              <w:ind w:right="-294"/>
              <w:rPr>
                <w:b/>
                <w:bCs/>
                <w:color w:val="676A73" w:themeColor="background2" w:themeShade="80"/>
                <w:lang w:val="es-ES_tradnl"/>
              </w:rPr>
            </w:pPr>
            <w:r>
              <w:rPr>
                <w:b/>
                <w:bCs/>
                <w:color w:val="676A73" w:themeColor="background2" w:themeShade="80"/>
                <w:lang w:val="es-ES_tradnl"/>
              </w:rPr>
              <w:t xml:space="preserve">5520 </w:t>
            </w:r>
            <w:proofErr w:type="spellStart"/>
            <w:r>
              <w:rPr>
                <w:b/>
                <w:bCs/>
                <w:color w:val="676A73" w:themeColor="background2" w:themeShade="80"/>
                <w:lang w:val="es-ES_tradnl"/>
              </w:rPr>
              <w:t>Turtle</w:t>
            </w:r>
            <w:proofErr w:type="spellEnd"/>
            <w:r>
              <w:rPr>
                <w:b/>
                <w:bCs/>
                <w:color w:val="676A73" w:themeColor="background2" w:themeShade="80"/>
                <w:lang w:val="es-ES_tradnl"/>
              </w:rPr>
              <w:t xml:space="preserve"> </w:t>
            </w:r>
            <w:proofErr w:type="spellStart"/>
            <w:r>
              <w:rPr>
                <w:b/>
                <w:bCs/>
                <w:color w:val="676A73" w:themeColor="background2" w:themeShade="80"/>
                <w:lang w:val="es-ES_tradnl"/>
              </w:rPr>
              <w:t>Crossing</w:t>
            </w:r>
            <w:proofErr w:type="spellEnd"/>
            <w:r>
              <w:rPr>
                <w:b/>
                <w:bCs/>
                <w:color w:val="676A73" w:themeColor="background2" w:themeShade="80"/>
                <w:lang w:val="es-ES_tradnl"/>
              </w:rPr>
              <w:t xml:space="preserve"> </w:t>
            </w:r>
            <w:proofErr w:type="spellStart"/>
            <w:r>
              <w:rPr>
                <w:b/>
                <w:bCs/>
                <w:color w:val="676A73" w:themeColor="background2" w:themeShade="80"/>
                <w:lang w:val="es-ES_tradnl"/>
              </w:rPr>
              <w:t>Loop</w:t>
            </w:r>
            <w:proofErr w:type="spellEnd"/>
            <w:r>
              <w:rPr>
                <w:b/>
                <w:bCs/>
                <w:color w:val="676A73" w:themeColor="background2" w:themeShade="80"/>
                <w:lang w:val="es-ES_tradnl"/>
              </w:rPr>
              <w:t>, Tampa</w:t>
            </w:r>
            <w:r w:rsidR="001E156F">
              <w:rPr>
                <w:b/>
                <w:bCs/>
                <w:color w:val="676A73" w:themeColor="background2" w:themeShade="80"/>
                <w:lang w:val="es-ES_tradnl"/>
              </w:rPr>
              <w:t>,</w:t>
            </w:r>
            <w:r>
              <w:rPr>
                <w:b/>
                <w:bCs/>
                <w:color w:val="676A73" w:themeColor="background2" w:themeShade="80"/>
                <w:lang w:val="es-ES_tradnl"/>
              </w:rPr>
              <w:t xml:space="preserve"> </w:t>
            </w:r>
            <w:proofErr w:type="spellStart"/>
            <w:r>
              <w:rPr>
                <w:b/>
                <w:bCs/>
                <w:color w:val="676A73" w:themeColor="background2" w:themeShade="80"/>
                <w:lang w:val="es-ES_tradnl"/>
              </w:rPr>
              <w:t>Fl</w:t>
            </w:r>
            <w:proofErr w:type="spellEnd"/>
            <w:r>
              <w:rPr>
                <w:b/>
                <w:bCs/>
                <w:color w:val="676A73" w:themeColor="background2" w:themeShade="80"/>
                <w:lang w:val="es-ES_tradnl"/>
              </w:rPr>
              <w:t xml:space="preserve"> 33625</w:t>
            </w:r>
          </w:p>
          <w:p w14:paraId="118FAA33" w14:textId="10AA12A3" w:rsidR="00075219" w:rsidRPr="00F84FAB" w:rsidRDefault="00075219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r>
              <w:rPr>
                <w:b/>
                <w:bCs/>
                <w:color w:val="676A73" w:themeColor="background2" w:themeShade="80"/>
                <w:lang w:val="es-ES_tradnl"/>
              </w:rPr>
              <w:t>USA</w:t>
            </w:r>
          </w:p>
        </w:tc>
        <w:tc>
          <w:tcPr>
            <w:tcW w:w="403" w:type="dxa"/>
            <w:vMerge/>
          </w:tcPr>
          <w:p w14:paraId="4F81239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37" w:type="dxa"/>
            <w:vMerge/>
          </w:tcPr>
          <w:p w14:paraId="283F597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7E414A5" w14:textId="77777777" w:rsidTr="001E156F">
        <w:trPr>
          <w:trHeight w:val="17"/>
        </w:trPr>
        <w:tc>
          <w:tcPr>
            <w:tcW w:w="722" w:type="dxa"/>
          </w:tcPr>
          <w:p w14:paraId="60FE9F92" w14:textId="106BD93C" w:rsidR="003D1B71" w:rsidRPr="00D118B9" w:rsidRDefault="003D1B71" w:rsidP="00222466">
            <w:pPr>
              <w:pStyle w:val="Sinespaciado"/>
              <w:rPr>
                <w:b/>
                <w:bCs/>
                <w:color w:val="666666"/>
                <w:lang w:val="es-ES_tradnl"/>
              </w:rPr>
            </w:pPr>
          </w:p>
        </w:tc>
        <w:tc>
          <w:tcPr>
            <w:tcW w:w="3259" w:type="dxa"/>
            <w:gridSpan w:val="2"/>
            <w:vAlign w:val="center"/>
          </w:tcPr>
          <w:p w14:paraId="233C9FBF" w14:textId="32AC3303" w:rsidR="003D1B71" w:rsidRPr="00F84FAB" w:rsidRDefault="003D1B71" w:rsidP="00222466">
            <w:pPr>
              <w:pStyle w:val="Sinespaciado"/>
              <w:rPr>
                <w:b/>
                <w:bCs/>
                <w:color w:val="676A73" w:themeColor="background2" w:themeShade="80"/>
                <w:lang w:val="es-ES_tradnl"/>
              </w:rPr>
            </w:pPr>
          </w:p>
        </w:tc>
        <w:tc>
          <w:tcPr>
            <w:tcW w:w="403" w:type="dxa"/>
            <w:vMerge/>
          </w:tcPr>
          <w:p w14:paraId="67C937F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37" w:type="dxa"/>
            <w:vMerge/>
          </w:tcPr>
          <w:p w14:paraId="2D74761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62BD450" w14:textId="77777777" w:rsidTr="001E156F">
        <w:trPr>
          <w:trHeight w:val="174"/>
        </w:trPr>
        <w:tc>
          <w:tcPr>
            <w:tcW w:w="722" w:type="dxa"/>
          </w:tcPr>
          <w:p w14:paraId="33F8DD2D" w14:textId="77777777" w:rsidR="003D1B71" w:rsidRPr="00D118B9" w:rsidRDefault="003D1B71" w:rsidP="006D79A8">
            <w:pPr>
              <w:pStyle w:val="Informacin"/>
              <w:jc w:val="center"/>
              <w:rPr>
                <w:b/>
                <w:bCs/>
                <w:noProof/>
                <w:lang w:val="es-ES_tradnl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D49DC04" w14:textId="78F74ED4" w:rsidR="003D1B71" w:rsidRPr="00D118B9" w:rsidRDefault="00EF00CF" w:rsidP="006D79A8">
            <w:pPr>
              <w:pStyle w:val="Informacin"/>
              <w:jc w:val="center"/>
              <w:rPr>
                <w:b/>
                <w:bCs/>
                <w:color w:val="666666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11C3BDE" wp14:editId="62271C8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-200660</wp:posOffset>
                  </wp:positionV>
                  <wp:extent cx="298450" cy="298450"/>
                  <wp:effectExtent l="0" t="0" r="6350" b="6350"/>
                  <wp:wrapThrough wrapText="bothSides">
                    <wp:wrapPolygon edited="0">
                      <wp:start x="0" y="0"/>
                      <wp:lineTo x="0" y="20681"/>
                      <wp:lineTo x="20681" y="20681"/>
                      <wp:lineTo x="20681" y="0"/>
                      <wp:lineTo x="0" y="0"/>
                    </wp:wrapPolygon>
                  </wp:wrapThrough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8" w:type="dxa"/>
            <w:vAlign w:val="center"/>
          </w:tcPr>
          <w:p w14:paraId="458A6908" w14:textId="4589E882" w:rsidR="003D1B71" w:rsidRPr="00F84FAB" w:rsidRDefault="00075219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r>
              <w:rPr>
                <w:b/>
                <w:bCs/>
                <w:color w:val="676A73" w:themeColor="background2" w:themeShade="80"/>
                <w:lang w:val="es-ES_tradnl"/>
              </w:rPr>
              <w:t xml:space="preserve">+51 </w:t>
            </w:r>
            <w:r w:rsidR="008D7147" w:rsidRPr="00F84FAB">
              <w:rPr>
                <w:b/>
                <w:bCs/>
                <w:color w:val="676A73" w:themeColor="background2" w:themeShade="80"/>
                <w:lang w:val="es-ES_tradnl"/>
              </w:rPr>
              <w:t>996173489</w:t>
            </w:r>
          </w:p>
        </w:tc>
        <w:tc>
          <w:tcPr>
            <w:tcW w:w="403" w:type="dxa"/>
            <w:vMerge/>
          </w:tcPr>
          <w:p w14:paraId="69EC412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37" w:type="dxa"/>
            <w:vMerge/>
          </w:tcPr>
          <w:p w14:paraId="278D636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68540C4" w14:textId="77777777" w:rsidTr="001E156F">
        <w:trPr>
          <w:trHeight w:val="83"/>
        </w:trPr>
        <w:tc>
          <w:tcPr>
            <w:tcW w:w="722" w:type="dxa"/>
          </w:tcPr>
          <w:p w14:paraId="4688824A" w14:textId="77777777" w:rsidR="003D1B71" w:rsidRPr="00D118B9" w:rsidRDefault="003D1B71" w:rsidP="006D79A8">
            <w:pPr>
              <w:pStyle w:val="Informacin"/>
              <w:jc w:val="center"/>
              <w:rPr>
                <w:b/>
                <w:bCs/>
                <w:noProof/>
                <w:lang w:val="es-ES_tradnl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DFB20FA" w14:textId="5119A9DB" w:rsidR="003D1B71" w:rsidRPr="00D118B9" w:rsidRDefault="003D1B71" w:rsidP="006D79A8">
            <w:pPr>
              <w:pStyle w:val="Informacin"/>
              <w:jc w:val="center"/>
              <w:rPr>
                <w:b/>
                <w:bCs/>
                <w:color w:val="666666"/>
                <w:lang w:val="es-ES_tradnl"/>
              </w:rPr>
            </w:pPr>
            <w:r w:rsidRPr="00D118B9">
              <w:rPr>
                <w:b/>
                <w:bCs/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19B428F" wp14:editId="5E045C05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77E12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4775e7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vAlign w:val="center"/>
          </w:tcPr>
          <w:p w14:paraId="262D1DB1" w14:textId="6333FA16" w:rsidR="003D1B71" w:rsidRPr="00F84FAB" w:rsidRDefault="00075219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r>
              <w:rPr>
                <w:b/>
                <w:bCs/>
                <w:color w:val="676A73" w:themeColor="background2" w:themeShade="80"/>
                <w:lang w:val="es-ES_tradnl"/>
              </w:rPr>
              <w:t>g</w:t>
            </w:r>
            <w:r w:rsidR="008D7147" w:rsidRPr="00F84FAB">
              <w:rPr>
                <w:b/>
                <w:bCs/>
                <w:color w:val="676A73" w:themeColor="background2" w:themeShade="80"/>
                <w:lang w:val="es-ES_tradnl"/>
              </w:rPr>
              <w:t>aguerog@gmail.com</w:t>
            </w:r>
          </w:p>
        </w:tc>
        <w:tc>
          <w:tcPr>
            <w:tcW w:w="403" w:type="dxa"/>
            <w:vMerge/>
          </w:tcPr>
          <w:p w14:paraId="2BD8E75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37" w:type="dxa"/>
            <w:vMerge/>
          </w:tcPr>
          <w:p w14:paraId="3B2FDED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F353335" w14:textId="77777777" w:rsidTr="001E156F">
        <w:trPr>
          <w:trHeight w:val="49"/>
        </w:trPr>
        <w:tc>
          <w:tcPr>
            <w:tcW w:w="722" w:type="dxa"/>
          </w:tcPr>
          <w:p w14:paraId="31126470" w14:textId="77777777" w:rsidR="003D1B71" w:rsidRPr="00D118B9" w:rsidRDefault="003D1B71" w:rsidP="00B6466C">
            <w:pPr>
              <w:pStyle w:val="Sinespaciado"/>
              <w:rPr>
                <w:b/>
                <w:bCs/>
                <w:color w:val="666666"/>
                <w:lang w:val="es-ES_tradnl"/>
              </w:rPr>
            </w:pPr>
          </w:p>
        </w:tc>
        <w:tc>
          <w:tcPr>
            <w:tcW w:w="3259" w:type="dxa"/>
            <w:gridSpan w:val="2"/>
            <w:vAlign w:val="center"/>
          </w:tcPr>
          <w:p w14:paraId="29A3F03C" w14:textId="438D7B14" w:rsidR="003D1B71" w:rsidRPr="00F84FAB" w:rsidRDefault="003D1B71" w:rsidP="00B6466C">
            <w:pPr>
              <w:pStyle w:val="Sinespaciado"/>
              <w:rPr>
                <w:b/>
                <w:bCs/>
                <w:color w:val="676A73" w:themeColor="background2" w:themeShade="80"/>
                <w:lang w:val="es-ES_tradnl"/>
              </w:rPr>
            </w:pPr>
          </w:p>
        </w:tc>
        <w:tc>
          <w:tcPr>
            <w:tcW w:w="403" w:type="dxa"/>
            <w:vMerge/>
          </w:tcPr>
          <w:p w14:paraId="1143F59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37" w:type="dxa"/>
            <w:vMerge/>
          </w:tcPr>
          <w:p w14:paraId="7731090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57BC4A9" w14:textId="77777777" w:rsidTr="001E156F">
        <w:trPr>
          <w:trHeight w:val="122"/>
        </w:trPr>
        <w:tc>
          <w:tcPr>
            <w:tcW w:w="722" w:type="dxa"/>
          </w:tcPr>
          <w:p w14:paraId="26FA38EB" w14:textId="77777777" w:rsidR="003D1B71" w:rsidRPr="00D118B9" w:rsidRDefault="003D1B71" w:rsidP="006D79A8">
            <w:pPr>
              <w:pStyle w:val="Informacin"/>
              <w:jc w:val="center"/>
              <w:rPr>
                <w:b/>
                <w:bCs/>
                <w:noProof/>
                <w:lang w:val="es-ES_tradnl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8665FD8" w14:textId="18ED2321" w:rsidR="003D1B71" w:rsidRPr="00D118B9" w:rsidRDefault="008D7147" w:rsidP="006D79A8">
            <w:pPr>
              <w:pStyle w:val="Informacin"/>
              <w:jc w:val="center"/>
              <w:rPr>
                <w:b/>
                <w:bCs/>
                <w:color w:val="666666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3E858A4" wp14:editId="684B1311">
                  <wp:extent cx="400050" cy="4000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Align w:val="center"/>
          </w:tcPr>
          <w:p w14:paraId="63128630" w14:textId="1D823FF9" w:rsidR="00DF51C9" w:rsidRDefault="00DF51C9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proofErr w:type="spellStart"/>
            <w:proofErr w:type="gramStart"/>
            <w:r>
              <w:rPr>
                <w:b/>
                <w:bCs/>
                <w:color w:val="676A73" w:themeColor="background2" w:themeShade="80"/>
                <w:lang w:val="es-ES_tradnl"/>
              </w:rPr>
              <w:t>gabriela.aguerogianella</w:t>
            </w:r>
            <w:proofErr w:type="spellEnd"/>
            <w:proofErr w:type="gramEnd"/>
          </w:p>
          <w:p w14:paraId="3A77BE75" w14:textId="7DF2B4E4" w:rsidR="003D1B71" w:rsidRPr="00F84FAB" w:rsidRDefault="009812D5" w:rsidP="00380FD1">
            <w:pPr>
              <w:pStyle w:val="Informacin"/>
              <w:rPr>
                <w:b/>
                <w:bCs/>
                <w:color w:val="676A73" w:themeColor="background2" w:themeShade="80"/>
                <w:lang w:val="es-ES_tradnl"/>
              </w:rPr>
            </w:pPr>
            <w:proofErr w:type="spellStart"/>
            <w:r w:rsidRPr="009812D5">
              <w:rPr>
                <w:b/>
                <w:bCs/>
                <w:color w:val="676A73" w:themeColor="background2" w:themeShade="80"/>
                <w:lang w:val="es-ES_tradnl"/>
              </w:rPr>
              <w:t>Gaguerog</w:t>
            </w:r>
            <w:proofErr w:type="spellEnd"/>
            <w:r w:rsidRPr="009812D5">
              <w:rPr>
                <w:b/>
                <w:bCs/>
                <w:color w:val="676A73" w:themeColor="background2" w:themeShade="80"/>
                <w:lang w:val="es-ES_tradnl"/>
              </w:rPr>
              <w:t>-DVI MK</w:t>
            </w:r>
          </w:p>
        </w:tc>
        <w:tc>
          <w:tcPr>
            <w:tcW w:w="403" w:type="dxa"/>
            <w:vMerge/>
          </w:tcPr>
          <w:p w14:paraId="1ED251F1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437" w:type="dxa"/>
            <w:vMerge/>
          </w:tcPr>
          <w:p w14:paraId="059E505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816EC9D" w14:textId="77777777" w:rsidTr="001E156F">
        <w:trPr>
          <w:trHeight w:val="1175"/>
        </w:trPr>
        <w:tc>
          <w:tcPr>
            <w:tcW w:w="722" w:type="dxa"/>
          </w:tcPr>
          <w:p w14:paraId="183458B2" w14:textId="77777777" w:rsidR="003D1B71" w:rsidRPr="00D118B9" w:rsidRDefault="003D1B71" w:rsidP="00222466">
            <w:pPr>
              <w:rPr>
                <w:b/>
                <w:bCs/>
                <w:color w:val="C830CC" w:themeColor="accent2"/>
                <w:lang w:val="es-ES_tradnl"/>
              </w:rPr>
            </w:pPr>
          </w:p>
        </w:tc>
        <w:tc>
          <w:tcPr>
            <w:tcW w:w="3259" w:type="dxa"/>
            <w:gridSpan w:val="2"/>
          </w:tcPr>
          <w:p w14:paraId="370CBF1F" w14:textId="62CAF358" w:rsidR="003D1B71" w:rsidRPr="00F84FAB" w:rsidRDefault="008D7147" w:rsidP="00222466">
            <w:pPr>
              <w:rPr>
                <w:b/>
                <w:bCs/>
                <w:color w:val="676A73" w:themeColor="background2" w:themeShade="80"/>
                <w:lang w:val="es-ES_tradnl"/>
              </w:rPr>
            </w:pPr>
            <w:r w:rsidRPr="00F84FAB">
              <w:rPr>
                <w:b/>
                <w:bCs/>
                <w:noProof/>
                <w:color w:val="676A73" w:themeColor="background2" w:themeShade="80"/>
                <w:sz w:val="20"/>
                <w:szCs w:val="17"/>
                <w:lang w:val="es-ES_tradnl"/>
              </w:rPr>
              <w:drawing>
                <wp:anchor distT="0" distB="0" distL="114300" distR="114300" simplePos="0" relativeHeight="251659264" behindDoc="0" locked="0" layoutInCell="1" allowOverlap="1" wp14:anchorId="19086559" wp14:editId="2327588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91440</wp:posOffset>
                  </wp:positionV>
                  <wp:extent cx="294005" cy="294005"/>
                  <wp:effectExtent l="0" t="0" r="0" b="0"/>
                  <wp:wrapThrough wrapText="bothSides">
                    <wp:wrapPolygon edited="0">
                      <wp:start x="5598" y="0"/>
                      <wp:lineTo x="0" y="2799"/>
                      <wp:lineTo x="0" y="18194"/>
                      <wp:lineTo x="5598" y="19594"/>
                      <wp:lineTo x="13996" y="19594"/>
                      <wp:lineTo x="19594" y="18194"/>
                      <wp:lineTo x="19594" y="2799"/>
                      <wp:lineTo x="13996" y="0"/>
                      <wp:lineTo x="5598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3B5B37" w14:textId="19E8667E" w:rsidR="008D7147" w:rsidRPr="00F84FAB" w:rsidRDefault="00EF00CF" w:rsidP="00222466">
            <w:pPr>
              <w:rPr>
                <w:b/>
                <w:bCs/>
                <w:color w:val="676A73" w:themeColor="background2" w:themeShade="80"/>
                <w:lang w:val="es-ES_tradnl"/>
              </w:rPr>
            </w:pPr>
            <w:r w:rsidRPr="00F84FAB">
              <w:rPr>
                <w:b/>
                <w:bCs/>
                <w:noProof/>
                <w:color w:val="676A73" w:themeColor="background2" w:themeShade="80"/>
                <w:sz w:val="20"/>
                <w:szCs w:val="17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864F25" wp14:editId="377D1036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426085</wp:posOffset>
                      </wp:positionV>
                      <wp:extent cx="1936750" cy="1638300"/>
                      <wp:effectExtent l="0" t="0" r="635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0" cy="163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CB5BD9" w14:textId="77777777" w:rsidR="00F22575" w:rsidRPr="005A00DD" w:rsidRDefault="00F22575" w:rsidP="00E27CDA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u w:val="single"/>
                                    </w:rPr>
                                  </w:pPr>
                                  <w:r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u w:val="single"/>
                                    </w:rPr>
                                    <w:t>Información Personal:</w:t>
                                  </w:r>
                                </w:p>
                                <w:p w14:paraId="753EE1C0" w14:textId="7A38B9F9" w:rsidR="00F84FAB" w:rsidRDefault="00F84FAB" w:rsidP="00E27CDA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5</w:t>
                                  </w:r>
                                  <w:r w:rsidR="009812D5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 xml:space="preserve"> años</w:t>
                                  </w:r>
                                </w:p>
                                <w:p w14:paraId="1EF6C8B7" w14:textId="0D6BA252" w:rsidR="00F22575" w:rsidRPr="005A00DD" w:rsidRDefault="00F22575" w:rsidP="00E27CDA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</w:pPr>
                                  <w:r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Divorciada</w:t>
                                  </w:r>
                                </w:p>
                                <w:p w14:paraId="1E17C79E" w14:textId="3F014012" w:rsidR="00F22575" w:rsidRPr="005A00DD" w:rsidRDefault="001E156F" w:rsidP="00E27CDA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2 h</w:t>
                                  </w:r>
                                  <w:r w:rsidR="00EF00CF"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ijos</w:t>
                                  </w:r>
                                  <w:r w:rsidR="00656CFE"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:</w:t>
                                  </w:r>
                                  <w:r w:rsidR="00EF00CF"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 xml:space="preserve"> </w:t>
                                  </w:r>
                                  <w:r w:rsidR="00F22575"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2</w:t>
                                  </w:r>
                                  <w:r w:rsidR="00DF51C9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8</w:t>
                                  </w:r>
                                  <w:r w:rsidR="00F22575"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 xml:space="preserve"> y 2</w:t>
                                  </w:r>
                                  <w:r w:rsidR="009812D5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>3</w:t>
                                  </w:r>
                                  <w:r w:rsidR="00F22575"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  <w:t xml:space="preserve"> años</w:t>
                                  </w:r>
                                </w:p>
                                <w:p w14:paraId="6B326114" w14:textId="117DE639" w:rsidR="005A00DD" w:rsidRDefault="005A00DD" w:rsidP="005A00DD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lang w:val="es-ES_tradnl"/>
                                    </w:rPr>
                                  </w:pPr>
                                  <w:r w:rsidRPr="005A00DD"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lang w:val="es-ES_tradnl"/>
                                    </w:rPr>
                                    <w:t>Inglés básico</w:t>
                                  </w:r>
                                </w:p>
                                <w:p w14:paraId="25F5CC42" w14:textId="3B59A4CB" w:rsidR="00B727CC" w:rsidRPr="005A00DD" w:rsidRDefault="00B727CC" w:rsidP="005A00DD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lang w:val="es-ES_tradnl"/>
                                    </w:rPr>
                                    <w:t>Auto propio</w:t>
                                  </w:r>
                                </w:p>
                                <w:p w14:paraId="6FB1497F" w14:textId="77777777" w:rsidR="005A00DD" w:rsidRPr="005A00DD" w:rsidRDefault="005A00DD" w:rsidP="005A00DD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  <w:lang w:val="es-ES_tradnl"/>
                                    </w:rPr>
                                  </w:pPr>
                                </w:p>
                                <w:p w14:paraId="794EA3CF" w14:textId="77777777" w:rsidR="005A00DD" w:rsidRPr="005A00DD" w:rsidRDefault="005A00DD" w:rsidP="00E27CDA">
                                  <w:pPr>
                                    <w:spacing w:line="276" w:lineRule="auto"/>
                                    <w:rPr>
                                      <w:rFonts w:asciiTheme="majorHAnsi" w:hAnsiTheme="majorHAnsi"/>
                                      <w:color w:val="676A73" w:themeColor="background2" w:themeShade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64F25" id="Cuadro de texto 11" o:spid="_x0000_s1027" type="#_x0000_t202" style="position:absolute;margin-left:-4.75pt;margin-top:33.55pt;width:152.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" fillcolor="white [3201]" stroked="f" strokeweight=".5pt">
                      <v:textbox>
                        <w:txbxContent>
                          <w:p w14:paraId="7BCB5BD9" w14:textId="77777777" w:rsidR="00F22575" w:rsidRPr="005A00DD" w:rsidRDefault="00F22575" w:rsidP="00E27CDA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  <w:u w:val="single"/>
                              </w:rPr>
                            </w:pPr>
                            <w:r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  <w:u w:val="single"/>
                              </w:rPr>
                              <w:t>Información Personal:</w:t>
                            </w:r>
                          </w:p>
                          <w:p w14:paraId="753EE1C0" w14:textId="7A38B9F9" w:rsidR="00F84FAB" w:rsidRDefault="00F84FAB" w:rsidP="00E27CDA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5</w:t>
                            </w:r>
                            <w:r w:rsidR="009812D5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 xml:space="preserve"> años</w:t>
                            </w:r>
                          </w:p>
                          <w:p w14:paraId="1EF6C8B7" w14:textId="0D6BA252" w:rsidR="00F22575" w:rsidRPr="005A00DD" w:rsidRDefault="00F22575" w:rsidP="00E27CDA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</w:pPr>
                            <w:r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Divorciada</w:t>
                            </w:r>
                          </w:p>
                          <w:p w14:paraId="1E17C79E" w14:textId="3F014012" w:rsidR="00F22575" w:rsidRPr="005A00DD" w:rsidRDefault="001E156F" w:rsidP="00E27CDA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2 h</w:t>
                            </w:r>
                            <w:r w:rsidR="00EF00CF"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ijos</w:t>
                            </w:r>
                            <w:r w:rsidR="00656CFE"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:</w:t>
                            </w:r>
                            <w:r w:rsidR="00EF00CF"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 xml:space="preserve"> </w:t>
                            </w:r>
                            <w:r w:rsidR="00F22575"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2</w:t>
                            </w:r>
                            <w:r w:rsidR="00DF51C9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8</w:t>
                            </w:r>
                            <w:r w:rsidR="00F22575"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 xml:space="preserve"> y 2</w:t>
                            </w:r>
                            <w:r w:rsidR="009812D5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>3</w:t>
                            </w:r>
                            <w:r w:rsidR="00F22575"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  <w:t xml:space="preserve"> años</w:t>
                            </w:r>
                          </w:p>
                          <w:p w14:paraId="6B326114" w14:textId="117DE639" w:rsidR="005A00DD" w:rsidRDefault="005A00DD" w:rsidP="005A00D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  <w:lang w:val="es-ES_tradnl"/>
                              </w:rPr>
                            </w:pPr>
                            <w:r w:rsidRPr="005A00DD">
                              <w:rPr>
                                <w:rFonts w:asciiTheme="majorHAnsi" w:hAnsiTheme="majorHAnsi"/>
                                <w:color w:val="676A73" w:themeColor="background2" w:themeShade="80"/>
                                <w:lang w:val="es-ES_tradnl"/>
                              </w:rPr>
                              <w:t>Inglés básico</w:t>
                            </w:r>
                          </w:p>
                          <w:p w14:paraId="25F5CC42" w14:textId="3B59A4CB" w:rsidR="00B727CC" w:rsidRPr="005A00DD" w:rsidRDefault="00B727CC" w:rsidP="005A00D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  <w:lang w:val="es-ES_tradn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676A73" w:themeColor="background2" w:themeShade="80"/>
                                <w:lang w:val="es-ES_tradnl"/>
                              </w:rPr>
                              <w:t>Auto propio</w:t>
                            </w:r>
                          </w:p>
                          <w:p w14:paraId="6FB1497F" w14:textId="77777777" w:rsidR="005A00DD" w:rsidRPr="005A00DD" w:rsidRDefault="005A00DD" w:rsidP="005A00D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  <w:lang w:val="es-ES_tradnl"/>
                              </w:rPr>
                            </w:pPr>
                          </w:p>
                          <w:p w14:paraId="794EA3CF" w14:textId="77777777" w:rsidR="005A00DD" w:rsidRPr="005A00DD" w:rsidRDefault="005A00DD" w:rsidP="00E27CDA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676A73" w:themeColor="background2" w:themeShade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147" w:rsidRPr="00F84FAB">
              <w:rPr>
                <w:b/>
                <w:bCs/>
                <w:color w:val="676A73" w:themeColor="background2" w:themeShade="80"/>
                <w:sz w:val="20"/>
                <w:szCs w:val="17"/>
                <w:lang w:val="es-ES_tradnl"/>
              </w:rPr>
              <w:t>#gaguerog</w:t>
            </w:r>
          </w:p>
        </w:tc>
        <w:tc>
          <w:tcPr>
            <w:tcW w:w="403" w:type="dxa"/>
          </w:tcPr>
          <w:p w14:paraId="1F270973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437" w:type="dxa"/>
            <w:vMerge/>
          </w:tcPr>
          <w:p w14:paraId="37A24AA8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52803E37" w14:textId="0C1FF0E6" w:rsidR="007F5B63" w:rsidRDefault="007F5B63" w:rsidP="006D79A8">
      <w:pPr>
        <w:pStyle w:val="Textoindependiente"/>
        <w:rPr>
          <w:lang w:val="es-ES_tradnl"/>
        </w:rPr>
      </w:pPr>
    </w:p>
    <w:p w14:paraId="406954F6" w14:textId="23ED3E0E" w:rsidR="00660034" w:rsidRDefault="00660034" w:rsidP="006D79A8">
      <w:pPr>
        <w:pStyle w:val="Textoindependiente"/>
        <w:rPr>
          <w:lang w:val="es-ES_tradnl"/>
        </w:rPr>
      </w:pPr>
    </w:p>
    <w:p w14:paraId="5F726D03" w14:textId="43CCE255" w:rsidR="00660034" w:rsidRDefault="00660034" w:rsidP="006D79A8">
      <w:pPr>
        <w:pStyle w:val="Textoindependiente"/>
        <w:rPr>
          <w:lang w:val="es-ES_tradnl"/>
        </w:rPr>
      </w:pPr>
    </w:p>
    <w:p w14:paraId="2613B358" w14:textId="5CD3EFFD" w:rsidR="00660034" w:rsidRDefault="00660034" w:rsidP="006D79A8">
      <w:pPr>
        <w:pStyle w:val="Textoindependiente"/>
        <w:rPr>
          <w:lang w:val="es-ES_tradnl"/>
        </w:rPr>
      </w:pPr>
    </w:p>
    <w:p w14:paraId="49AA9F84" w14:textId="31B6664B" w:rsidR="00660034" w:rsidRDefault="00660034" w:rsidP="006D79A8">
      <w:pPr>
        <w:pStyle w:val="Textoindependiente"/>
        <w:rPr>
          <w:lang w:val="es-ES_tradnl"/>
        </w:rPr>
      </w:pPr>
    </w:p>
    <w:p w14:paraId="3D7F0ED5" w14:textId="4E68D513" w:rsidR="00660034" w:rsidRDefault="00660034" w:rsidP="006D79A8">
      <w:pPr>
        <w:pStyle w:val="Textoindependiente"/>
        <w:rPr>
          <w:lang w:val="es-ES_tradnl"/>
        </w:rPr>
      </w:pPr>
    </w:p>
    <w:p w14:paraId="779DD328" w14:textId="79946021" w:rsidR="00660034" w:rsidRPr="00660034" w:rsidRDefault="00660034" w:rsidP="00660034">
      <w:pPr>
        <w:rPr>
          <w:rFonts w:ascii="Corbel" w:hAnsi="Corbel" w:cs="Georgia"/>
          <w:b/>
          <w:bCs/>
          <w:color w:val="C830CC" w:themeColor="accent2"/>
          <w:sz w:val="24"/>
          <w:szCs w:val="20"/>
          <w:u w:val="single"/>
        </w:rPr>
      </w:pPr>
      <w:r w:rsidRPr="00660034">
        <w:rPr>
          <w:rFonts w:ascii="Corbel" w:hAnsi="Corbel" w:cs="Georgia"/>
          <w:b/>
          <w:bCs/>
          <w:color w:val="C830CC" w:themeColor="accent2"/>
          <w:sz w:val="24"/>
          <w:szCs w:val="20"/>
          <w:u w:val="single"/>
        </w:rPr>
        <w:lastRenderedPageBreak/>
        <w:t>Experiencia laboral</w:t>
      </w:r>
      <w:r>
        <w:rPr>
          <w:rFonts w:ascii="Corbel" w:hAnsi="Corbel" w:cs="Georgia"/>
          <w:b/>
          <w:bCs/>
          <w:color w:val="C830CC" w:themeColor="accent2"/>
          <w:sz w:val="24"/>
          <w:szCs w:val="20"/>
          <w:u w:val="single"/>
        </w:rPr>
        <w:t xml:space="preserve"> - detalle</w:t>
      </w:r>
    </w:p>
    <w:p w14:paraId="7CBA9984" w14:textId="77777777" w:rsidR="00660034" w:rsidRPr="00243E48" w:rsidRDefault="00660034" w:rsidP="00660034">
      <w:pPr>
        <w:rPr>
          <w:rFonts w:ascii="Arial" w:hAnsi="Arial" w:cs="Arial"/>
          <w:sz w:val="16"/>
          <w:szCs w:val="20"/>
        </w:rPr>
      </w:pPr>
      <w:r w:rsidRPr="00243E48">
        <w:rPr>
          <w:rFonts w:ascii="Arial" w:hAnsi="Arial" w:cs="Arial"/>
          <w:sz w:val="16"/>
          <w:szCs w:val="20"/>
        </w:rPr>
        <w:t xml:space="preserve">                                    </w:t>
      </w:r>
    </w:p>
    <w:p w14:paraId="1DA0640D" w14:textId="77777777" w:rsidR="00660034" w:rsidRDefault="00660034" w:rsidP="00660034">
      <w:pPr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521"/>
      </w:tblGrid>
      <w:tr w:rsidR="00660034" w:rsidRPr="00660034" w14:paraId="380C4784" w14:textId="77777777" w:rsidTr="00407748">
        <w:tc>
          <w:tcPr>
            <w:tcW w:w="2972" w:type="dxa"/>
            <w:tcBorders>
              <w:right w:val="single" w:sz="4" w:space="0" w:color="auto"/>
            </w:tcBorders>
          </w:tcPr>
          <w:p w14:paraId="2D2B0D62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>Ene-2020 a la fecha</w:t>
            </w:r>
          </w:p>
          <w:p w14:paraId="67AD2717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</w:rPr>
              <w:t>Mary Kay</w:t>
            </w:r>
          </w:p>
          <w:p w14:paraId="78C189EC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sz w:val="20"/>
              </w:rPr>
              <w:t>Directora Independiente</w:t>
            </w:r>
          </w:p>
          <w:p w14:paraId="33D52A81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3CC75CD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5CFF245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A89023B" w14:textId="77777777" w:rsidR="00E21033" w:rsidRDefault="00E21033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58E0EC5" w14:textId="6D20B33C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>De Jun-2019 a lDic-2019</w:t>
            </w:r>
          </w:p>
          <w:p w14:paraId="25D95CE8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</w:rPr>
              <w:t>Firefly Digital</w:t>
            </w:r>
          </w:p>
          <w:p w14:paraId="1ECDF2BF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</w:rPr>
            </w:pPr>
            <w:r w:rsidRPr="00660034">
              <w:rPr>
                <w:rFonts w:asciiTheme="minorHAnsi" w:hAnsiTheme="minorHAnsi" w:cstheme="minorHAnsi"/>
                <w:sz w:val="20"/>
              </w:rPr>
              <w:t>Consultor externo</w:t>
            </w:r>
          </w:p>
          <w:p w14:paraId="5DE64148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EA6E6F2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3F68FE1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</w:rPr>
              <w:t>PACIFICO CIA. DE SEGUROS Y REASEGUROS</w:t>
            </w: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34FA8CE5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AFC0516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01/07/2012 a 30/05/2019  </w:t>
            </w:r>
          </w:p>
          <w:p w14:paraId="015BD2F2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</w:rPr>
            </w:pPr>
            <w:r w:rsidRPr="00660034">
              <w:rPr>
                <w:rFonts w:asciiTheme="minorHAnsi" w:hAnsiTheme="minorHAnsi" w:cstheme="minorHAnsi"/>
                <w:sz w:val="20"/>
              </w:rPr>
              <w:t>Gerente Adjunto de Capacitación</w:t>
            </w:r>
          </w:p>
          <w:p w14:paraId="3AB83900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</w:tcPr>
          <w:p w14:paraId="486F797C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bookmarkStart w:id="0" w:name="_Hlk9291384"/>
            <w:r w:rsidRPr="00660034">
              <w:rPr>
                <w:rFonts w:asciiTheme="minorHAnsi" w:hAnsiTheme="minorHAnsi" w:cstheme="minorHAnsi"/>
                <w:szCs w:val="20"/>
              </w:rPr>
              <w:t>Reclutamiento de Consultores Independientes</w:t>
            </w:r>
          </w:p>
          <w:p w14:paraId="77947019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Seguimiento de objetivos de venta</w:t>
            </w:r>
          </w:p>
          <w:p w14:paraId="149D580F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 xml:space="preserve">Prospección de Clientes nuevos </w:t>
            </w:r>
          </w:p>
          <w:p w14:paraId="7347FD5B" w14:textId="1B2D1D2C" w:rsidR="00660034" w:rsidRDefault="00660034" w:rsidP="00660034">
            <w:pPr>
              <w:pStyle w:val="Prrafodelista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Mantenimiento de Cartera de Clientes</w:t>
            </w:r>
          </w:p>
          <w:p w14:paraId="2CC4CFAB" w14:textId="381DDFD5" w:rsidR="00E21033" w:rsidRPr="00660034" w:rsidRDefault="00E21033" w:rsidP="00660034">
            <w:pPr>
              <w:pStyle w:val="Prrafodelista"/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Administración y proyección de ventas </w:t>
            </w:r>
          </w:p>
          <w:p w14:paraId="2BCF77F5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39BB0F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CA0C1C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Entrenamiento de FFVV independiente</w:t>
            </w:r>
          </w:p>
          <w:p w14:paraId="183F69F6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Desarrollo de Sistema de Ventas Independiente</w:t>
            </w:r>
          </w:p>
          <w:p w14:paraId="53D0C966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ind w:right="164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Metodología presencial y on-line</w:t>
            </w:r>
          </w:p>
          <w:p w14:paraId="0BCB2F64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E5C0EF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bookmarkEnd w:id="0"/>
          <w:p w14:paraId="65274DBD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DE3F5A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31248D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360" w:right="164" w:hanging="189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 xml:space="preserve">Diagnosticar, planificar y administrar capacitaciones para FFVV directas, sponsor y </w:t>
            </w:r>
            <w:proofErr w:type="spellStart"/>
            <w:r w:rsidRPr="00660034">
              <w:rPr>
                <w:rFonts w:asciiTheme="minorHAnsi" w:hAnsiTheme="minorHAnsi" w:cstheme="minorHAnsi"/>
                <w:szCs w:val="20"/>
              </w:rPr>
              <w:t>brokers</w:t>
            </w:r>
            <w:proofErr w:type="spellEnd"/>
            <w:r w:rsidRPr="00660034">
              <w:rPr>
                <w:rFonts w:asciiTheme="minorHAnsi" w:hAnsiTheme="minorHAnsi" w:cstheme="minorHAnsi"/>
                <w:szCs w:val="20"/>
              </w:rPr>
              <w:t>.</w:t>
            </w:r>
          </w:p>
          <w:p w14:paraId="045432A8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360" w:right="164" w:hanging="189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Administrar equipo de capacitadores.</w:t>
            </w:r>
          </w:p>
          <w:p w14:paraId="2D280D35" w14:textId="446B3E6E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360" w:right="164" w:hanging="189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Desarrollar e implementar capacitaciones con metodología digital.</w:t>
            </w:r>
          </w:p>
          <w:p w14:paraId="748F6A3D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360" w:right="164" w:hanging="189"/>
              <w:contextualSpacing/>
              <w:jc w:val="both"/>
              <w:rPr>
                <w:rFonts w:asciiTheme="minorHAnsi" w:hAnsiTheme="minorHAnsi" w:cstheme="minorHAnsi"/>
                <w:b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Realizar mediciones del impacto de las capacitaciones en productividad y retención formulando estrategias de corrección.</w:t>
            </w:r>
          </w:p>
          <w:p w14:paraId="3CEBAB02" w14:textId="77777777" w:rsidR="00660034" w:rsidRPr="00660034" w:rsidRDefault="00660034" w:rsidP="00660034">
            <w:pPr>
              <w:pStyle w:val="Prrafodelista"/>
              <w:numPr>
                <w:ilvl w:val="0"/>
                <w:numId w:val="0"/>
              </w:numPr>
              <w:ind w:left="360" w:right="164"/>
              <w:jc w:val="both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660034" w:rsidRPr="00660034" w14:paraId="4DFF074B" w14:textId="77777777" w:rsidTr="00407748">
        <w:tc>
          <w:tcPr>
            <w:tcW w:w="2972" w:type="dxa"/>
            <w:tcBorders>
              <w:right w:val="single" w:sz="4" w:space="0" w:color="auto"/>
            </w:tcBorders>
          </w:tcPr>
          <w:p w14:paraId="4A2059FC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01/09/2011 a 01/06/2012                                            </w:t>
            </w:r>
          </w:p>
          <w:p w14:paraId="5628F9E1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sz w:val="20"/>
              </w:rPr>
              <w:t>Sub-Gerente Comercial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14:paraId="7D0704B3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360" w:hanging="189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Promover la comercialización de los productos a través de la implementación de acciones que conlleven al cumplimiento del objetivo de ventas.</w:t>
            </w:r>
          </w:p>
          <w:p w14:paraId="114C50AC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0"/>
              <w:ind w:left="360" w:hanging="189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Capacitar a la FFVV seleccionada en técnicas y estrategias para la venta de los productos.</w:t>
            </w:r>
          </w:p>
          <w:p w14:paraId="37BFA3E3" w14:textId="77777777" w:rsidR="00660034" w:rsidRPr="00660034" w:rsidRDefault="00660034" w:rsidP="00407748">
            <w:pPr>
              <w:ind w:hanging="18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60034" w:rsidRPr="00660034" w14:paraId="1FF0EF79" w14:textId="77777777" w:rsidTr="00511810">
        <w:trPr>
          <w:trHeight w:val="2291"/>
        </w:trPr>
        <w:tc>
          <w:tcPr>
            <w:tcW w:w="2972" w:type="dxa"/>
            <w:tcBorders>
              <w:right w:val="single" w:sz="4" w:space="0" w:color="auto"/>
            </w:tcBorders>
          </w:tcPr>
          <w:p w14:paraId="4BC79B31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08/11/1999 a 01/09/2011                                           </w:t>
            </w:r>
          </w:p>
          <w:p w14:paraId="43998390" w14:textId="77777777" w:rsidR="00660034" w:rsidRPr="00660034" w:rsidRDefault="00660034" w:rsidP="00407748">
            <w:pPr>
              <w:rPr>
                <w:rFonts w:asciiTheme="minorHAnsi" w:hAnsiTheme="minorHAnsi" w:cstheme="minorHAnsi"/>
                <w:sz w:val="20"/>
              </w:rPr>
            </w:pPr>
            <w:r w:rsidRPr="00660034">
              <w:rPr>
                <w:rFonts w:asciiTheme="minorHAnsi" w:hAnsiTheme="minorHAnsi" w:cstheme="minorHAnsi"/>
                <w:sz w:val="20"/>
              </w:rPr>
              <w:t>Apoderado de Capacitación</w:t>
            </w:r>
          </w:p>
          <w:p w14:paraId="73590034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869C360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C7916B6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7FCAE2F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3B31E49" w14:textId="77777777" w:rsidR="00660034" w:rsidRPr="00660034" w:rsidRDefault="00660034" w:rsidP="0040774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003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08/11/1999 a 01/07/2000                                           </w:t>
            </w:r>
            <w:r w:rsidRPr="00660034">
              <w:rPr>
                <w:rFonts w:asciiTheme="minorHAnsi" w:hAnsiTheme="minorHAnsi" w:cstheme="minorHAnsi"/>
                <w:sz w:val="20"/>
              </w:rPr>
              <w:t>Asesor y Supervisor Comercial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14:paraId="499DAEDC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0"/>
              <w:ind w:hanging="189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Diseñar material y ejecutar las capacitaciones en los diferentes canales de FFVV.</w:t>
            </w:r>
          </w:p>
          <w:p w14:paraId="414A0DAE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0"/>
              <w:ind w:hanging="189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 xml:space="preserve">Preparación y Desarrollo de Congresos para Asesores, Ejecutivos </w:t>
            </w:r>
            <w:proofErr w:type="spellStart"/>
            <w:r w:rsidRPr="00660034">
              <w:rPr>
                <w:rFonts w:asciiTheme="minorHAnsi" w:hAnsiTheme="minorHAnsi" w:cstheme="minorHAnsi"/>
                <w:szCs w:val="20"/>
              </w:rPr>
              <w:t>Brokers</w:t>
            </w:r>
            <w:proofErr w:type="spellEnd"/>
            <w:r w:rsidRPr="00660034">
              <w:rPr>
                <w:rFonts w:asciiTheme="minorHAnsi" w:hAnsiTheme="minorHAnsi" w:cstheme="minorHAnsi"/>
                <w:szCs w:val="20"/>
              </w:rPr>
              <w:t xml:space="preserve"> y Gerentes.</w:t>
            </w:r>
          </w:p>
          <w:p w14:paraId="50FBAB4B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0"/>
              <w:ind w:hanging="189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Monitor en Congreso Qualitas (2 años)</w:t>
            </w:r>
          </w:p>
          <w:p w14:paraId="61E74957" w14:textId="77777777" w:rsidR="00660034" w:rsidRPr="00660034" w:rsidRDefault="00660034" w:rsidP="00660034">
            <w:pPr>
              <w:pStyle w:val="Prrafodelista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szCs w:val="20"/>
              </w:rPr>
            </w:pPr>
          </w:p>
          <w:p w14:paraId="6466900C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0"/>
              <w:ind w:hanging="189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>Asesoría personalizada</w:t>
            </w:r>
          </w:p>
          <w:p w14:paraId="4DB0FE24" w14:textId="77777777" w:rsidR="00660034" w:rsidRPr="00660034" w:rsidRDefault="00660034" w:rsidP="00660034">
            <w:pPr>
              <w:pStyle w:val="Prrafodelista"/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after="0"/>
              <w:ind w:hanging="189"/>
              <w:contextualSpacing/>
              <w:rPr>
                <w:rFonts w:asciiTheme="minorHAnsi" w:hAnsiTheme="minorHAnsi" w:cstheme="minorHAnsi"/>
                <w:szCs w:val="20"/>
              </w:rPr>
            </w:pPr>
            <w:r w:rsidRPr="00660034">
              <w:rPr>
                <w:rFonts w:asciiTheme="minorHAnsi" w:hAnsiTheme="minorHAnsi" w:cstheme="minorHAnsi"/>
                <w:szCs w:val="20"/>
              </w:rPr>
              <w:t xml:space="preserve">Reclutamiento y dirección de equipo comercial </w:t>
            </w:r>
          </w:p>
          <w:p w14:paraId="1A1291F5" w14:textId="77777777" w:rsidR="00660034" w:rsidRPr="00660034" w:rsidRDefault="00660034" w:rsidP="00407748">
            <w:pPr>
              <w:ind w:left="17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76268A" w14:textId="77777777" w:rsidR="00660034" w:rsidRPr="00660034" w:rsidRDefault="00660034" w:rsidP="00660034">
            <w:pPr>
              <w:pStyle w:val="Prrafodelista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szCs w:val="20"/>
              </w:rPr>
            </w:pPr>
          </w:p>
          <w:p w14:paraId="30B1615D" w14:textId="77777777" w:rsidR="00660034" w:rsidRPr="00660034" w:rsidRDefault="00660034" w:rsidP="00660034">
            <w:pPr>
              <w:ind w:left="720" w:hanging="360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9D63FB4" w14:textId="77777777" w:rsidR="00660034" w:rsidRPr="00B022BC" w:rsidRDefault="00660034" w:rsidP="00660034">
      <w:pPr>
        <w:rPr>
          <w:rFonts w:ascii="Arial" w:hAnsi="Arial" w:cs="Arial"/>
          <w:b/>
          <w:szCs w:val="36"/>
        </w:rPr>
      </w:pPr>
      <w:r w:rsidRPr="005A00DD">
        <w:rPr>
          <w:rFonts w:ascii="Corbel" w:hAnsi="Corbel" w:cs="Georgia"/>
          <w:b/>
          <w:bCs/>
          <w:color w:val="C830CC" w:themeColor="accent2"/>
          <w:sz w:val="24"/>
          <w:szCs w:val="20"/>
          <w:u w:val="single"/>
        </w:rPr>
        <w:t>Referencias Personales</w:t>
      </w:r>
    </w:p>
    <w:p w14:paraId="0A339312" w14:textId="550D4988" w:rsidR="00660034" w:rsidRDefault="00660034" w:rsidP="006D79A8">
      <w:pPr>
        <w:pStyle w:val="Textoindependiente"/>
        <w:rPr>
          <w:rFonts w:asciiTheme="minorHAnsi" w:hAnsiTheme="minorHAnsi" w:cstheme="minorHAnsi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511810" w14:paraId="27DF2B85" w14:textId="77777777" w:rsidTr="00511810">
        <w:tc>
          <w:tcPr>
            <w:tcW w:w="4981" w:type="dxa"/>
          </w:tcPr>
          <w:p w14:paraId="1BB3B6C6" w14:textId="77777777" w:rsidR="00511810" w:rsidRPr="00511810" w:rsidRDefault="00511810" w:rsidP="00511810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11810">
              <w:rPr>
                <w:rFonts w:asciiTheme="minorHAnsi" w:hAnsiTheme="minorHAnsi" w:cstheme="minorHAnsi"/>
                <w:b/>
                <w:sz w:val="20"/>
              </w:rPr>
              <w:t>Carlos Ruiz V.</w:t>
            </w:r>
          </w:p>
          <w:p w14:paraId="5877923C" w14:textId="77777777" w:rsidR="00511810" w:rsidRPr="00511810" w:rsidRDefault="00511810" w:rsidP="00511810">
            <w:pPr>
              <w:rPr>
                <w:rFonts w:asciiTheme="minorHAnsi" w:hAnsiTheme="minorHAnsi" w:cstheme="minorHAnsi"/>
                <w:sz w:val="20"/>
              </w:rPr>
            </w:pPr>
            <w:r w:rsidRPr="00511810">
              <w:rPr>
                <w:rFonts w:asciiTheme="minorHAnsi" w:hAnsiTheme="minorHAnsi" w:cstheme="minorHAnsi"/>
                <w:sz w:val="20"/>
              </w:rPr>
              <w:t>Pacifico Seguros</w:t>
            </w:r>
          </w:p>
          <w:p w14:paraId="7E31EC7F" w14:textId="77777777" w:rsidR="00511810" w:rsidRPr="00511810" w:rsidRDefault="00511810" w:rsidP="00511810">
            <w:pPr>
              <w:rPr>
                <w:rFonts w:asciiTheme="minorHAnsi" w:hAnsiTheme="minorHAnsi" w:cstheme="minorHAnsi"/>
                <w:sz w:val="20"/>
              </w:rPr>
            </w:pPr>
            <w:r w:rsidRPr="00511810">
              <w:rPr>
                <w:rFonts w:asciiTheme="minorHAnsi" w:hAnsiTheme="minorHAnsi" w:cstheme="minorHAnsi"/>
                <w:sz w:val="20"/>
              </w:rPr>
              <w:t>Gerente de Gestión y Desarrollo Humano y Administración</w:t>
            </w:r>
          </w:p>
          <w:p w14:paraId="5C4AC922" w14:textId="77777777" w:rsidR="00511810" w:rsidRPr="00511810" w:rsidRDefault="00511810" w:rsidP="00511810">
            <w:pPr>
              <w:rPr>
                <w:rFonts w:asciiTheme="minorHAnsi" w:hAnsiTheme="minorHAnsi" w:cstheme="minorHAnsi"/>
                <w:sz w:val="20"/>
              </w:rPr>
            </w:pPr>
            <w:r w:rsidRPr="00511810">
              <w:rPr>
                <w:rFonts w:asciiTheme="minorHAnsi" w:hAnsiTheme="minorHAnsi" w:cstheme="minorHAnsi"/>
                <w:sz w:val="20"/>
              </w:rPr>
              <w:t xml:space="preserve">Teléfono 518 4000 anexo 5657   </w:t>
            </w:r>
          </w:p>
          <w:p w14:paraId="0FA37CD8" w14:textId="3C130713" w:rsidR="00511810" w:rsidRDefault="00511810" w:rsidP="00511810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11810">
              <w:rPr>
                <w:rFonts w:asciiTheme="minorHAnsi" w:hAnsiTheme="minorHAnsi" w:cstheme="minorHAnsi"/>
                <w:sz w:val="20"/>
              </w:rPr>
              <w:t xml:space="preserve">e-mail </w:t>
            </w:r>
            <w:hyperlink r:id="rId18" w:history="1">
              <w:r w:rsidRPr="00511810">
                <w:rPr>
                  <w:rStyle w:val="Hipervnculo"/>
                  <w:rFonts w:asciiTheme="minorHAnsi" w:hAnsiTheme="minorHAnsi" w:cstheme="minorHAnsi"/>
                  <w:i/>
                  <w:color w:val="auto"/>
                </w:rPr>
                <w:t>caruiz@pacifico.com.pe</w:t>
              </w:r>
            </w:hyperlink>
          </w:p>
        </w:tc>
        <w:tc>
          <w:tcPr>
            <w:tcW w:w="4981" w:type="dxa"/>
          </w:tcPr>
          <w:p w14:paraId="75B39B3E" w14:textId="77777777" w:rsidR="00511810" w:rsidRPr="005A00DD" w:rsidRDefault="00511810" w:rsidP="00511810">
            <w:pPr>
              <w:rPr>
                <w:b/>
                <w:bCs/>
                <w:lang w:val="en-US"/>
              </w:rPr>
            </w:pPr>
            <w:r w:rsidRPr="005A00DD">
              <w:rPr>
                <w:b/>
                <w:bCs/>
                <w:lang w:val="en-US"/>
              </w:rPr>
              <w:t>Patricia Salazar Barbagelata</w:t>
            </w:r>
          </w:p>
          <w:p w14:paraId="06578D4B" w14:textId="35FC6594" w:rsidR="00511810" w:rsidRPr="005A00DD" w:rsidRDefault="00511810" w:rsidP="00511810">
            <w:pPr>
              <w:rPr>
                <w:lang w:val="en-US"/>
              </w:rPr>
            </w:pPr>
            <w:r w:rsidRPr="005A00DD">
              <w:rPr>
                <w:lang w:val="en-US"/>
              </w:rPr>
              <w:t>Agil</w:t>
            </w:r>
            <w:r>
              <w:rPr>
                <w:lang w:val="en-US"/>
              </w:rPr>
              <w:t xml:space="preserve"> – CEO </w:t>
            </w:r>
          </w:p>
          <w:p w14:paraId="67D41BC8" w14:textId="77777777" w:rsidR="00511810" w:rsidRDefault="00511810" w:rsidP="00511810">
            <w:pPr>
              <w:rPr>
                <w:lang w:val="en-US"/>
              </w:rPr>
            </w:pPr>
            <w:proofErr w:type="spellStart"/>
            <w:r w:rsidRPr="005A00DD">
              <w:rPr>
                <w:lang w:val="en-US"/>
              </w:rPr>
              <w:t>Teléfono</w:t>
            </w:r>
            <w:proofErr w:type="spellEnd"/>
            <w:r w:rsidRPr="005A00DD">
              <w:rPr>
                <w:lang w:val="en-US"/>
              </w:rPr>
              <w:t xml:space="preserve"> 949 972 392   </w:t>
            </w:r>
          </w:p>
          <w:p w14:paraId="0DF91674" w14:textId="4F3AC7EF" w:rsidR="00511810" w:rsidRDefault="00511810" w:rsidP="00511810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5A00DD">
              <w:rPr>
                <w:lang w:val="en-US"/>
              </w:rPr>
              <w:t xml:space="preserve">e-mail </w:t>
            </w:r>
            <w:hyperlink r:id="rId19" w:history="1">
              <w:r w:rsidRPr="00511810">
                <w:rPr>
                  <w:rStyle w:val="Hipervnculo"/>
                  <w:rFonts w:asciiTheme="minorHAnsi" w:hAnsiTheme="minorHAnsi" w:cstheme="minorHAnsi"/>
                  <w:i/>
                  <w:color w:val="auto"/>
                </w:rPr>
                <w:t>patricia@agilconsultores.pe</w:t>
              </w:r>
            </w:hyperlink>
          </w:p>
        </w:tc>
      </w:tr>
    </w:tbl>
    <w:p w14:paraId="5A809AE1" w14:textId="77777777" w:rsidR="00511810" w:rsidRDefault="00511810" w:rsidP="00511810">
      <w:pPr>
        <w:rPr>
          <w:rFonts w:asciiTheme="minorHAnsi" w:hAnsiTheme="minorHAnsi" w:cstheme="minorHAnsi"/>
          <w:b/>
          <w:sz w:val="20"/>
        </w:rPr>
      </w:pPr>
    </w:p>
    <w:p w14:paraId="4C6F48BA" w14:textId="77777777" w:rsidR="00511810" w:rsidRDefault="00511810" w:rsidP="00511810">
      <w:pPr>
        <w:rPr>
          <w:rFonts w:asciiTheme="minorHAnsi" w:hAnsiTheme="minorHAnsi" w:cstheme="minorHAnsi"/>
          <w:b/>
          <w:sz w:val="20"/>
        </w:rPr>
      </w:pPr>
    </w:p>
    <w:p w14:paraId="79CAB753" w14:textId="2C001F0B" w:rsidR="00511810" w:rsidRPr="00511810" w:rsidRDefault="00511810" w:rsidP="00511810">
      <w:pPr>
        <w:pStyle w:val="Textoindependiente"/>
        <w:rPr>
          <w:rFonts w:asciiTheme="minorHAnsi" w:hAnsiTheme="minorHAnsi" w:cstheme="minorHAnsi"/>
          <w:i/>
          <w:u w:val="single"/>
        </w:rPr>
      </w:pPr>
    </w:p>
    <w:p w14:paraId="21397680" w14:textId="77777777" w:rsidR="00511810" w:rsidRPr="00660034" w:rsidRDefault="00511810" w:rsidP="00511810">
      <w:pPr>
        <w:pStyle w:val="Textoindependiente"/>
        <w:rPr>
          <w:rFonts w:asciiTheme="minorHAnsi" w:hAnsiTheme="minorHAnsi" w:cstheme="minorHAnsi"/>
          <w:lang w:val="es-ES_tradnl"/>
        </w:rPr>
      </w:pPr>
    </w:p>
    <w:sectPr w:rsidR="00511810" w:rsidRPr="00660034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75FC1" w14:textId="77777777" w:rsidR="004470DB" w:rsidRDefault="004470DB" w:rsidP="00590471">
      <w:r>
        <w:separator/>
      </w:r>
    </w:p>
  </w:endnote>
  <w:endnote w:type="continuationSeparator" w:id="0">
    <w:p w14:paraId="7071F72B" w14:textId="77777777" w:rsidR="004470DB" w:rsidRDefault="004470D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E59FC" w14:textId="77777777" w:rsidR="004470DB" w:rsidRDefault="004470DB" w:rsidP="00590471">
      <w:r>
        <w:separator/>
      </w:r>
    </w:p>
  </w:footnote>
  <w:footnote w:type="continuationSeparator" w:id="0">
    <w:p w14:paraId="125B874B" w14:textId="77777777" w:rsidR="004470DB" w:rsidRDefault="004470D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27A98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3F3C8C" wp14:editId="7C02940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D0BA49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D7+c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t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U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2rdq&#10;K+ahnIVjKUyD9t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e+JhXWa&#10;93v+6/fLrDioR9SF7a5mY7FUBajLuVTDz1CfOUpXRBXsqxZzi4n9HlCcF34FPk2dUOVFOBqc5ig6&#10;JHWxTkxqXJxVeH203btwhD1kKCYSkgiBUC1U0gphbdgMwYuQMjTvqZBRayNujhCC5TtuUGGtu0N2&#10;UfTkZzdViReY8nv+691EibX04/1ZjeT3KrQYpVZGzmGVKrZoxjRjsCpHCgRNeOpmE65xJ1EeQ0Ge&#10;Y4XlGRjma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dv&#10;UI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T0zXHml/AUiNjnpNIxPsOZJKNvJG0&#10;E1JGYoGMWBvsmsqy5ZQ/J6bnfBO8w1JqjteMP819r/gH2WX1lDdmHwSIKRCN2caakSMc/U5h5FAo&#10;M/IcMhLflhX2qTo85jVTizYSYSiCVFe+9BiOw2ND/p4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N6TjWhiQSu217tLvYFIMJYXQtnWxgqzJzOlhYel2tGs75&#10;OMKfFAY/VSlU8exgq5onV3c4Xia2LMBesonfoO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eSb4/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sDSqWwPCHwNFAkmhzLA0pFNDCRqBzLw+RYHlAqooGJROVYHibH8lCOJQRWLyjH8jA5lgeU&#10;Sm0Dk2N5KMcSAq8KikSTY3koxxICTwNFosmxPJRjCYGngSLR5FgeyrGEwNJAOZaHybE8lGMJgaeB&#10;ItHkWB7KsYTA00CRaHIsD+VYQuBpoEg0OZaHciwh8DRQJJocy0M5lhA4GjyVYwmBl4FwLE+TY3kq&#10;xxICTwOZnZ8mx/JUjiUEngYyOz9NjuWpHEsIPA3ET3yaHMtTOZYQeBqIn/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c830cc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32d91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e32d91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32d91 [3204]" stroked="f">
                  <v:fill opacity="11796f" color2="#c830cc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775E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883F30"/>
    <w:multiLevelType w:val="hybridMultilevel"/>
    <w:tmpl w:val="06F2D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AA48DB"/>
    <w:multiLevelType w:val="hybridMultilevel"/>
    <w:tmpl w:val="64A6C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4775E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580CBB"/>
    <w:multiLevelType w:val="hybridMultilevel"/>
    <w:tmpl w:val="1E2CC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B18D8"/>
    <w:multiLevelType w:val="hybridMultilevel"/>
    <w:tmpl w:val="7AB01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74490"/>
    <w:multiLevelType w:val="hybridMultilevel"/>
    <w:tmpl w:val="2B5E4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95467A7"/>
    <w:multiLevelType w:val="hybridMultilevel"/>
    <w:tmpl w:val="7CE85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177E8"/>
    <w:multiLevelType w:val="hybridMultilevel"/>
    <w:tmpl w:val="8C869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608709">
    <w:abstractNumId w:val="10"/>
  </w:num>
  <w:num w:numId="2" w16cid:durableId="1897619012">
    <w:abstractNumId w:val="13"/>
  </w:num>
  <w:num w:numId="3" w16cid:durableId="1232351528">
    <w:abstractNumId w:val="9"/>
  </w:num>
  <w:num w:numId="4" w16cid:durableId="1480999606">
    <w:abstractNumId w:val="19"/>
  </w:num>
  <w:num w:numId="5" w16cid:durableId="1470513335">
    <w:abstractNumId w:val="17"/>
  </w:num>
  <w:num w:numId="6" w16cid:durableId="850488459">
    <w:abstractNumId w:val="8"/>
  </w:num>
  <w:num w:numId="7" w16cid:durableId="918489827">
    <w:abstractNumId w:val="3"/>
  </w:num>
  <w:num w:numId="8" w16cid:durableId="813060059">
    <w:abstractNumId w:val="2"/>
  </w:num>
  <w:num w:numId="9" w16cid:durableId="813567258">
    <w:abstractNumId w:val="1"/>
  </w:num>
  <w:num w:numId="10" w16cid:durableId="84694219">
    <w:abstractNumId w:val="0"/>
  </w:num>
  <w:num w:numId="11" w16cid:durableId="503515996">
    <w:abstractNumId w:val="7"/>
  </w:num>
  <w:num w:numId="12" w16cid:durableId="50621753">
    <w:abstractNumId w:val="6"/>
  </w:num>
  <w:num w:numId="13" w16cid:durableId="1108357850">
    <w:abstractNumId w:val="5"/>
  </w:num>
  <w:num w:numId="14" w16cid:durableId="1940091817">
    <w:abstractNumId w:val="4"/>
  </w:num>
  <w:num w:numId="15" w16cid:durableId="740710930">
    <w:abstractNumId w:val="18"/>
  </w:num>
  <w:num w:numId="16" w16cid:durableId="1061171546">
    <w:abstractNumId w:val="12"/>
  </w:num>
  <w:num w:numId="17" w16cid:durableId="1462721656">
    <w:abstractNumId w:val="11"/>
  </w:num>
  <w:num w:numId="18" w16cid:durableId="369382468">
    <w:abstractNumId w:val="21"/>
  </w:num>
  <w:num w:numId="19" w16cid:durableId="211889086">
    <w:abstractNumId w:val="15"/>
  </w:num>
  <w:num w:numId="20" w16cid:durableId="1540971562">
    <w:abstractNumId w:val="16"/>
  </w:num>
  <w:num w:numId="21" w16cid:durableId="206139852">
    <w:abstractNumId w:val="14"/>
  </w:num>
  <w:num w:numId="22" w16cid:durableId="19765941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8B9"/>
    <w:rsid w:val="00060042"/>
    <w:rsid w:val="00075219"/>
    <w:rsid w:val="0008685D"/>
    <w:rsid w:val="00090860"/>
    <w:rsid w:val="00112FD7"/>
    <w:rsid w:val="00150ABD"/>
    <w:rsid w:val="00184A24"/>
    <w:rsid w:val="001946FC"/>
    <w:rsid w:val="001E156F"/>
    <w:rsid w:val="00210C3C"/>
    <w:rsid w:val="00221DA1"/>
    <w:rsid w:val="00222466"/>
    <w:rsid w:val="00247254"/>
    <w:rsid w:val="0024753C"/>
    <w:rsid w:val="00251E1A"/>
    <w:rsid w:val="00252513"/>
    <w:rsid w:val="00276026"/>
    <w:rsid w:val="002A5C12"/>
    <w:rsid w:val="002B4549"/>
    <w:rsid w:val="00310F17"/>
    <w:rsid w:val="00322A46"/>
    <w:rsid w:val="003326CB"/>
    <w:rsid w:val="003406FB"/>
    <w:rsid w:val="00353B60"/>
    <w:rsid w:val="00366E5E"/>
    <w:rsid w:val="00376291"/>
    <w:rsid w:val="00380FD1"/>
    <w:rsid w:val="00383D02"/>
    <w:rsid w:val="00385DE7"/>
    <w:rsid w:val="003D1B71"/>
    <w:rsid w:val="003E73F9"/>
    <w:rsid w:val="004470DB"/>
    <w:rsid w:val="004C3BCB"/>
    <w:rsid w:val="004E158A"/>
    <w:rsid w:val="00511810"/>
    <w:rsid w:val="00565C77"/>
    <w:rsid w:val="0056708E"/>
    <w:rsid w:val="005801E5"/>
    <w:rsid w:val="00590471"/>
    <w:rsid w:val="005A00DD"/>
    <w:rsid w:val="005D01FA"/>
    <w:rsid w:val="00653E17"/>
    <w:rsid w:val="00656CFE"/>
    <w:rsid w:val="00660034"/>
    <w:rsid w:val="00665F95"/>
    <w:rsid w:val="006A08E8"/>
    <w:rsid w:val="006D77AC"/>
    <w:rsid w:val="006D79A8"/>
    <w:rsid w:val="0072353B"/>
    <w:rsid w:val="007311DF"/>
    <w:rsid w:val="007575B6"/>
    <w:rsid w:val="007721CF"/>
    <w:rsid w:val="007B3C81"/>
    <w:rsid w:val="007D3E84"/>
    <w:rsid w:val="007D67CA"/>
    <w:rsid w:val="007E668F"/>
    <w:rsid w:val="007F5B63"/>
    <w:rsid w:val="00803A0A"/>
    <w:rsid w:val="008301A0"/>
    <w:rsid w:val="00846CB9"/>
    <w:rsid w:val="008566AA"/>
    <w:rsid w:val="008732C8"/>
    <w:rsid w:val="0088500B"/>
    <w:rsid w:val="008A1E6E"/>
    <w:rsid w:val="008C024F"/>
    <w:rsid w:val="008C2CFC"/>
    <w:rsid w:val="008D6B70"/>
    <w:rsid w:val="008D7147"/>
    <w:rsid w:val="00912DC8"/>
    <w:rsid w:val="00914B79"/>
    <w:rsid w:val="009475DC"/>
    <w:rsid w:val="00967B93"/>
    <w:rsid w:val="009812D5"/>
    <w:rsid w:val="009907E8"/>
    <w:rsid w:val="009D090F"/>
    <w:rsid w:val="00A31464"/>
    <w:rsid w:val="00A31B16"/>
    <w:rsid w:val="00A33613"/>
    <w:rsid w:val="00A3502D"/>
    <w:rsid w:val="00A47A8D"/>
    <w:rsid w:val="00A62173"/>
    <w:rsid w:val="00AC6C7E"/>
    <w:rsid w:val="00B4158A"/>
    <w:rsid w:val="00B6466C"/>
    <w:rsid w:val="00B727CC"/>
    <w:rsid w:val="00BB1B5D"/>
    <w:rsid w:val="00BC22C7"/>
    <w:rsid w:val="00BD195A"/>
    <w:rsid w:val="00C010AC"/>
    <w:rsid w:val="00C07240"/>
    <w:rsid w:val="00C14078"/>
    <w:rsid w:val="00CA16E3"/>
    <w:rsid w:val="00CE1E3D"/>
    <w:rsid w:val="00CF209C"/>
    <w:rsid w:val="00D0373F"/>
    <w:rsid w:val="00D04F27"/>
    <w:rsid w:val="00D053FA"/>
    <w:rsid w:val="00D118B9"/>
    <w:rsid w:val="00D217D6"/>
    <w:rsid w:val="00D66F5E"/>
    <w:rsid w:val="00D96B2A"/>
    <w:rsid w:val="00DA3276"/>
    <w:rsid w:val="00DC3F0A"/>
    <w:rsid w:val="00DF51C9"/>
    <w:rsid w:val="00DF7363"/>
    <w:rsid w:val="00E21033"/>
    <w:rsid w:val="00E26AED"/>
    <w:rsid w:val="00E27CDA"/>
    <w:rsid w:val="00E73AB8"/>
    <w:rsid w:val="00E90A60"/>
    <w:rsid w:val="00E92098"/>
    <w:rsid w:val="00EB3921"/>
    <w:rsid w:val="00EC0FC0"/>
    <w:rsid w:val="00ED47F7"/>
    <w:rsid w:val="00EE7E09"/>
    <w:rsid w:val="00EF00CF"/>
    <w:rsid w:val="00F0223C"/>
    <w:rsid w:val="00F20161"/>
    <w:rsid w:val="00F22575"/>
    <w:rsid w:val="00F3235D"/>
    <w:rsid w:val="00F32393"/>
    <w:rsid w:val="00F522A4"/>
    <w:rsid w:val="00F84FA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E4253C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E32D91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E32D91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C830CC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77104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B3186D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B3186D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77104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77104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E32D91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5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E32D91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E32D91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E32D91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4775E7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4775E7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C830CC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B3186D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E32D91" w:themeColor="accent1"/>
        <w:left w:val="single" w:sz="2" w:space="10" w:color="E32D91" w:themeColor="accent1"/>
        <w:bottom w:val="single" w:sz="2" w:space="10" w:color="E32D91" w:themeColor="accent1"/>
        <w:right w:val="single" w:sz="2" w:space="10" w:color="E32D91" w:themeColor="accent1"/>
      </w:pBdr>
      <w:ind w:left="1152" w:right="1152"/>
    </w:pPr>
    <w:rPr>
      <w:i/>
      <w:iCs/>
      <w:color w:val="E32D91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77104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B3186D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B3186D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77104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77104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E32D91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E32D91" w:themeColor="accent1"/>
        <w:bottom w:val="single" w:sz="4" w:space="10" w:color="E32D91" w:themeColor="accent1"/>
      </w:pBdr>
      <w:spacing w:before="360" w:after="360"/>
      <w:ind w:left="864" w:right="864"/>
      <w:jc w:val="center"/>
    </w:pPr>
    <w:rPr>
      <w:i/>
      <w:iCs/>
      <w:color w:val="E32D91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E32D91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E32D91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8C8C8C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54551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75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caruiz@pacifico.com.p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yperlink" Target="mailto:patricia@agilconsultores.p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a\AppData\Local\Microsoft\Office\16.0\DTS\es-ES%7b5F90F32E-7120-403E-B71F-F992CF670DB5%7d\%7bD97788E0-263C-4972-BE5E-24EC5DBCFC75%7dtf78128832.dotx" TargetMode="External"/></Relationships>
</file>

<file path=word/theme/theme1.xml><?xml version="1.0" encoding="utf-8"?>
<a:theme xmlns:a="http://schemas.openxmlformats.org/drawingml/2006/main" name="StoneSet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{D97788E0-263C-4972-BE5E-24EC5DBCFC75}tf78128832</Template>
  <TotalTime>0</TotalTime>
  <Pages>2</Pages>
  <Words>505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2023-04-24T14:45:00Z</dcterms:created>
  <dcterms:modified xsi:type="dcterms:W3CDTF">2023-04-24T14:45:00Z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